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1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5"/>
        <w:gridCol w:w="2966"/>
        <w:gridCol w:w="2053"/>
        <w:gridCol w:w="2582"/>
      </w:tblGrid>
      <w:tr w:rsidR="0090596C" w:rsidRPr="0090596C" w14:paraId="2E108F68" w14:textId="77777777" w:rsidTr="00806C26">
        <w:tc>
          <w:tcPr>
            <w:tcW w:w="5000" w:type="pct"/>
            <w:gridSpan w:val="4"/>
            <w:shd w:val="clear" w:color="auto" w:fill="731F1C" w:themeFill="accent5"/>
          </w:tcPr>
          <w:p w14:paraId="4DD2E10D" w14:textId="3DFC3F68" w:rsidR="00650259" w:rsidRPr="0090596C" w:rsidRDefault="008A08FE" w:rsidP="0090596C">
            <w:pPr>
              <w:pStyle w:val="Heading1"/>
            </w:pPr>
            <w:r>
              <w:t>Personal Information</w:t>
            </w:r>
          </w:p>
        </w:tc>
      </w:tr>
      <w:tr w:rsidR="00650259" w:rsidRPr="00846B76" w14:paraId="4AE8DB3A" w14:textId="77777777" w:rsidTr="00806C26">
        <w:sdt>
          <w:sdtPr>
            <w:id w:val="1621259925"/>
            <w:placeholder>
              <w:docPart w:val="AB858BFF981149E5AC069B8262231123"/>
            </w:placeholder>
            <w:temporary/>
            <w:showingPlcHdr/>
            <w15:appearance w15:val="hidden"/>
          </w:sdtPr>
          <w:sdtContent>
            <w:tc>
              <w:tcPr>
                <w:tcW w:w="1323" w:type="pct"/>
                <w:vAlign w:val="bottom"/>
              </w:tcPr>
              <w:p w14:paraId="4C5A60E6" w14:textId="77777777"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4244226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358035B" w14:textId="77777777" w:rsidTr="00806C26">
        <w:sdt>
          <w:sdtPr>
            <w:id w:val="-1470592894"/>
            <w:placeholder>
              <w:docPart w:val="F927E51EECFE4CCDA0AEADC1305BDC4F"/>
            </w:placeholder>
            <w:temporary/>
            <w:showingPlcHdr/>
            <w15:appearance w15:val="hidden"/>
          </w:sdtPr>
          <w:sdtContent>
            <w:tc>
              <w:tcPr>
                <w:tcW w:w="1323" w:type="pct"/>
                <w:vAlign w:val="bottom"/>
              </w:tcPr>
              <w:p w14:paraId="622F2C0A" w14:textId="77777777"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46B9720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0074D26" w14:textId="77777777" w:rsidTr="00806C26">
        <w:sdt>
          <w:sdtPr>
            <w:id w:val="1928154973"/>
            <w:placeholder>
              <w:docPart w:val="F54855C65C464D47812F0979ADC39DE4"/>
            </w:placeholder>
            <w:temporary/>
            <w:showingPlcHdr/>
            <w15:appearance w15:val="hidden"/>
          </w:sdtPr>
          <w:sdtContent>
            <w:tc>
              <w:tcPr>
                <w:tcW w:w="1323" w:type="pct"/>
                <w:vAlign w:val="bottom"/>
              </w:tcPr>
              <w:p w14:paraId="72859638" w14:textId="733EAECA" w:rsidR="00650259" w:rsidRPr="00846B76" w:rsidRDefault="008A08FE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09E0CC3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FA5333E" w14:textId="77777777" w:rsidTr="00806C26">
        <w:sdt>
          <w:sdtPr>
            <w:id w:val="-378173669"/>
            <w:placeholder>
              <w:docPart w:val="8F8D0CF403654914AE2C8B48C7993171"/>
            </w:placeholder>
            <w:temporary/>
            <w:showingPlcHdr/>
            <w15:appearance w15:val="hidden"/>
          </w:sdtPr>
          <w:sdtContent>
            <w:tc>
              <w:tcPr>
                <w:tcW w:w="1323" w:type="pct"/>
                <w:vAlign w:val="bottom"/>
              </w:tcPr>
              <w:p w14:paraId="03276541" w14:textId="6D4D0344" w:rsidR="00650259" w:rsidRDefault="008A08FE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196415C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127B020" w14:textId="77777777" w:rsidTr="00C17DFA">
        <w:sdt>
          <w:sdtPr>
            <w:id w:val="83577009"/>
            <w:placeholder>
              <w:docPart w:val="0E8374CEFFDE43098E2836C270868210"/>
            </w:placeholder>
            <w:temporary/>
            <w:showingPlcHdr/>
            <w15:appearance w15:val="hidden"/>
          </w:sdtPr>
          <w:sdtContent>
            <w:tc>
              <w:tcPr>
                <w:tcW w:w="1323" w:type="pct"/>
                <w:vAlign w:val="bottom"/>
              </w:tcPr>
              <w:p w14:paraId="7DBE99C2" w14:textId="001A456F" w:rsidR="00650259" w:rsidRPr="00846B76" w:rsidRDefault="00814E54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35" w:type="pct"/>
            <w:tcBorders>
              <w:bottom w:val="single" w:sz="4" w:space="0" w:color="auto"/>
            </w:tcBorders>
            <w:vAlign w:val="bottom"/>
          </w:tcPr>
          <w:p w14:paraId="141DA356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9043949F5DD6485490DF64E362181199"/>
            </w:placeholder>
            <w:temporary/>
            <w:showingPlcHdr/>
            <w15:appearance w15:val="hidden"/>
          </w:sdtPr>
          <w:sdtContent>
            <w:tc>
              <w:tcPr>
                <w:tcW w:w="993" w:type="pct"/>
                <w:vAlign w:val="bottom"/>
              </w:tcPr>
              <w:p w14:paraId="500FD775" w14:textId="6BF9EE22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49" w:type="pct"/>
            <w:tcBorders>
              <w:bottom w:val="single" w:sz="4" w:space="0" w:color="auto"/>
            </w:tcBorders>
            <w:vAlign w:val="bottom"/>
          </w:tcPr>
          <w:p w14:paraId="0AC98CB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61441ED" w14:textId="77777777" w:rsidTr="00806C26">
        <w:sdt>
          <w:sdtPr>
            <w:id w:val="-965116832"/>
            <w:placeholder>
              <w:docPart w:val="BFCE5ACB65C14CA78571EE57AFC7196A"/>
            </w:placeholder>
            <w:temporary/>
            <w:showingPlcHdr/>
            <w15:appearance w15:val="hidden"/>
          </w:sdtPr>
          <w:sdtContent>
            <w:tc>
              <w:tcPr>
                <w:tcW w:w="1323" w:type="pct"/>
                <w:vAlign w:val="bottom"/>
              </w:tcPr>
              <w:p w14:paraId="1A9CBA8E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09ADA80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44645E9" w14:textId="77777777" w:rsidTr="00806C26">
        <w:trPr>
          <w:trHeight w:val="54"/>
        </w:trPr>
        <w:tc>
          <w:tcPr>
            <w:tcW w:w="5000" w:type="pct"/>
            <w:gridSpan w:val="4"/>
          </w:tcPr>
          <w:p w14:paraId="323207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74D6324" w14:textId="77777777" w:rsidTr="00806C26">
        <w:tc>
          <w:tcPr>
            <w:tcW w:w="5000" w:type="pct"/>
            <w:gridSpan w:val="4"/>
            <w:shd w:val="clear" w:color="auto" w:fill="731F1C" w:themeFill="accent5"/>
          </w:tcPr>
          <w:p w14:paraId="56F4C599" w14:textId="51FC880D" w:rsidR="00650259" w:rsidRPr="0090596C" w:rsidRDefault="008A08FE" w:rsidP="0090596C">
            <w:pPr>
              <w:pStyle w:val="Heading1"/>
            </w:pPr>
            <w:r>
              <w:t>Facility</w:t>
            </w:r>
          </w:p>
        </w:tc>
      </w:tr>
      <w:tr w:rsidR="00650259" w:rsidRPr="00846B76" w14:paraId="306922B5" w14:textId="77777777" w:rsidTr="00806C26">
        <w:tc>
          <w:tcPr>
            <w:tcW w:w="1323" w:type="pct"/>
            <w:vAlign w:val="bottom"/>
          </w:tcPr>
          <w:p w14:paraId="3EE1066A" w14:textId="1C81783A" w:rsidR="00650259" w:rsidRPr="00846B76" w:rsidRDefault="00814E54" w:rsidP="00F52451">
            <w:pPr>
              <w:pStyle w:val="NormalIndent"/>
            </w:pPr>
            <w:r>
              <w:t>Name</w:t>
            </w:r>
          </w:p>
        </w:tc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59BFDC0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AEBC0E0" w14:textId="77777777" w:rsidTr="00806C26">
        <w:tc>
          <w:tcPr>
            <w:tcW w:w="1323" w:type="pct"/>
            <w:vAlign w:val="bottom"/>
          </w:tcPr>
          <w:p w14:paraId="4C6540A3" w14:textId="36195582" w:rsidR="00650259" w:rsidRPr="00846B76" w:rsidRDefault="00814E54" w:rsidP="00F52451">
            <w:pPr>
              <w:pStyle w:val="NormalIndent"/>
            </w:pPr>
            <w:r>
              <w:t>Website</w:t>
            </w:r>
          </w:p>
        </w:tc>
        <w:tc>
          <w:tcPr>
            <w:tcW w:w="36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6D809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BDA5B88" w14:textId="77777777" w:rsidTr="00C17DFA">
        <w:tc>
          <w:tcPr>
            <w:tcW w:w="1323" w:type="pct"/>
            <w:vAlign w:val="bottom"/>
          </w:tcPr>
          <w:p w14:paraId="41535A45" w14:textId="3D3AE35F" w:rsidR="00650259" w:rsidRDefault="00806C26" w:rsidP="00F52451">
            <w:pPr>
              <w:pStyle w:val="NormalIndent"/>
            </w:pPr>
            <w:r>
              <w:t>County</w:t>
            </w:r>
          </w:p>
        </w:tc>
        <w:tc>
          <w:tcPr>
            <w:tcW w:w="14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BADD83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93" w:type="pct"/>
            <w:tcBorders>
              <w:top w:val="single" w:sz="4" w:space="0" w:color="auto"/>
            </w:tcBorders>
            <w:vAlign w:val="bottom"/>
          </w:tcPr>
          <w:p w14:paraId="5CD0B943" w14:textId="0B5F45A3" w:rsidR="00650259" w:rsidRDefault="00806C26" w:rsidP="00F52451">
            <w:r>
              <w:t>Potential Fees</w:t>
            </w:r>
          </w:p>
        </w:tc>
        <w:tc>
          <w:tcPr>
            <w:tcW w:w="12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6034E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821A5C7" w14:textId="77777777" w:rsidTr="00806C26">
        <w:tc>
          <w:tcPr>
            <w:tcW w:w="1323" w:type="pct"/>
            <w:vAlign w:val="bottom"/>
          </w:tcPr>
          <w:p w14:paraId="62F65389" w14:textId="1A3156C7" w:rsidR="00650259" w:rsidRPr="00846B76" w:rsidRDefault="00806C26" w:rsidP="00F52451">
            <w:pPr>
              <w:pStyle w:val="NormalIndent"/>
            </w:pPr>
            <w:r>
              <w:t>Requirements</w:t>
            </w:r>
          </w:p>
        </w:tc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1EEF9486" w14:textId="77777777" w:rsidR="00650259" w:rsidRPr="00846B76" w:rsidRDefault="00650259" w:rsidP="007F7B5D">
            <w:pPr>
              <w:spacing w:before="120"/>
            </w:pPr>
          </w:p>
        </w:tc>
      </w:tr>
      <w:tr w:rsidR="00C17DFA" w:rsidRPr="00846B76" w14:paraId="13BAF8DA" w14:textId="77777777" w:rsidTr="00806C26">
        <w:tc>
          <w:tcPr>
            <w:tcW w:w="1323" w:type="pct"/>
            <w:vAlign w:val="bottom"/>
          </w:tcPr>
          <w:p w14:paraId="48665B40" w14:textId="77777777" w:rsidR="00C17DFA" w:rsidRDefault="00C17DFA" w:rsidP="00F52451">
            <w:pPr>
              <w:pStyle w:val="NormalIndent"/>
            </w:pPr>
          </w:p>
        </w:tc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19C77407" w14:textId="77777777" w:rsidR="00C17DFA" w:rsidRPr="00846B76" w:rsidRDefault="00C17DFA" w:rsidP="007F7B5D">
            <w:pPr>
              <w:spacing w:before="120"/>
            </w:pPr>
          </w:p>
        </w:tc>
      </w:tr>
      <w:tr w:rsidR="00650259" w:rsidRPr="00846B76" w14:paraId="796BE1ED" w14:textId="77777777" w:rsidTr="00806C26">
        <w:trPr>
          <w:trHeight w:val="54"/>
        </w:trPr>
        <w:tc>
          <w:tcPr>
            <w:tcW w:w="5000" w:type="pct"/>
            <w:gridSpan w:val="4"/>
          </w:tcPr>
          <w:p w14:paraId="56FE6B6C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882DFC3" w14:textId="77777777" w:rsidTr="00806C26">
        <w:tc>
          <w:tcPr>
            <w:tcW w:w="5000" w:type="pct"/>
            <w:gridSpan w:val="4"/>
            <w:shd w:val="clear" w:color="auto" w:fill="731F1C" w:themeFill="accent5"/>
          </w:tcPr>
          <w:p w14:paraId="3AC73D2E" w14:textId="3F2EAFD6" w:rsidR="00650259" w:rsidRPr="0090596C" w:rsidRDefault="00806C26" w:rsidP="0090596C">
            <w:pPr>
              <w:pStyle w:val="Heading1"/>
            </w:pPr>
            <w:bookmarkStart w:id="0" w:name="_Hlk521325947"/>
            <w:r>
              <w:t>Services</w:t>
            </w:r>
            <w:r w:rsidR="00C17DFA">
              <w:t xml:space="preserve"> / Amenities</w:t>
            </w:r>
          </w:p>
        </w:tc>
      </w:tr>
      <w:bookmarkEnd w:id="0"/>
      <w:tr w:rsidR="00650259" w:rsidRPr="00846B76" w14:paraId="63D85444" w14:textId="77777777" w:rsidTr="00806C26">
        <w:tc>
          <w:tcPr>
            <w:tcW w:w="1323" w:type="pct"/>
            <w:vAlign w:val="bottom"/>
          </w:tcPr>
          <w:p w14:paraId="1FCEEB59" w14:textId="586A5EFD" w:rsidR="00650259" w:rsidRPr="00F52451" w:rsidRDefault="00806C26" w:rsidP="00F52451">
            <w:pPr>
              <w:pStyle w:val="NormalIndent"/>
            </w:pPr>
            <w:r>
              <w:t xml:space="preserve">Circle </w:t>
            </w:r>
          </w:p>
        </w:tc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14:paraId="60276EF3" w14:textId="47BD900E" w:rsidR="00650259" w:rsidRPr="00846B76" w:rsidRDefault="00806C26" w:rsidP="007F7B5D">
            <w:pPr>
              <w:spacing w:before="120"/>
            </w:pPr>
            <w:r>
              <w:t xml:space="preserve">Stabling   </w:t>
            </w:r>
            <w:r w:rsidR="00C17DFA">
              <w:t xml:space="preserve">  </w:t>
            </w:r>
            <w:r>
              <w:t xml:space="preserve">Daily Care   </w:t>
            </w:r>
            <w:r w:rsidR="00C17DFA">
              <w:t xml:space="preserve"> </w:t>
            </w:r>
            <w:r>
              <w:t xml:space="preserve">Transportation    </w:t>
            </w:r>
            <w:r w:rsidR="00C17DFA">
              <w:t xml:space="preserve"> </w:t>
            </w:r>
            <w:r w:rsidR="00257AA4">
              <w:t>Medical</w:t>
            </w:r>
            <w:r>
              <w:t xml:space="preserve"> care</w:t>
            </w:r>
          </w:p>
        </w:tc>
      </w:tr>
      <w:tr w:rsidR="00650259" w:rsidRPr="00846B76" w14:paraId="0491251B" w14:textId="77777777" w:rsidTr="00806C26">
        <w:tc>
          <w:tcPr>
            <w:tcW w:w="1323" w:type="pct"/>
            <w:vAlign w:val="bottom"/>
          </w:tcPr>
          <w:p w14:paraId="7D25956F" w14:textId="4C0B079C" w:rsidR="00650259" w:rsidRPr="00F52451" w:rsidRDefault="00C17DFA" w:rsidP="00F52451">
            <w:pPr>
              <w:pStyle w:val="NormalIndent"/>
            </w:pPr>
            <w:r>
              <w:t>Circle</w:t>
            </w:r>
          </w:p>
        </w:tc>
        <w:tc>
          <w:tcPr>
            <w:tcW w:w="36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E2B046" w14:textId="01B4F9F7" w:rsidR="00650259" w:rsidRPr="00846B76" w:rsidRDefault="00C17DFA" w:rsidP="007F7B5D">
            <w:pPr>
              <w:spacing w:before="120"/>
            </w:pPr>
            <w:r>
              <w:t>Barn    Pasture    Corral   Stallion   RV Site</w:t>
            </w:r>
          </w:p>
        </w:tc>
      </w:tr>
      <w:tr w:rsidR="00650259" w:rsidRPr="00846B76" w14:paraId="47F06E8C" w14:textId="77777777" w:rsidTr="00C17DFA">
        <w:tc>
          <w:tcPr>
            <w:tcW w:w="1323" w:type="pct"/>
            <w:vAlign w:val="bottom"/>
          </w:tcPr>
          <w:p w14:paraId="4F492EB6" w14:textId="68B6FE84" w:rsidR="00650259" w:rsidRPr="00F52451" w:rsidRDefault="00C17DFA" w:rsidP="00F52451">
            <w:pPr>
              <w:pStyle w:val="NormalIndent"/>
            </w:pPr>
            <w:r>
              <w:t>Nearby Hotel</w:t>
            </w:r>
          </w:p>
        </w:tc>
        <w:tc>
          <w:tcPr>
            <w:tcW w:w="14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91D4E8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93" w:type="pct"/>
            <w:tcBorders>
              <w:top w:val="single" w:sz="4" w:space="0" w:color="auto"/>
            </w:tcBorders>
            <w:vAlign w:val="bottom"/>
          </w:tcPr>
          <w:p w14:paraId="06A1AB7D" w14:textId="6D4FABA1" w:rsidR="00650259" w:rsidRPr="00F52451" w:rsidRDefault="00C17DFA" w:rsidP="00F52451">
            <w:r>
              <w:t>RV Camping</w:t>
            </w:r>
          </w:p>
        </w:tc>
        <w:tc>
          <w:tcPr>
            <w:tcW w:w="12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3CA0C6" w14:textId="77777777" w:rsidR="00650259" w:rsidRPr="00846B76" w:rsidRDefault="00650259" w:rsidP="007F7B5D">
            <w:pPr>
              <w:spacing w:before="120"/>
            </w:pPr>
          </w:p>
        </w:tc>
      </w:tr>
    </w:tbl>
    <w:p w14:paraId="124B68C5" w14:textId="1235C5E1" w:rsidR="00CE6104" w:rsidRDefault="00CE6104" w:rsidP="00E677FE">
      <w:pPr>
        <w:spacing w:after="0"/>
        <w:rPr>
          <w:sz w:val="12"/>
          <w:szCs w:val="16"/>
        </w:rPr>
      </w:pPr>
    </w:p>
    <w:p w14:paraId="33F50C40" w14:textId="5AE3BFFA" w:rsidR="00A27B82" w:rsidRDefault="00A27B82" w:rsidP="00E677FE">
      <w:pPr>
        <w:spacing w:after="0"/>
        <w:rPr>
          <w:sz w:val="12"/>
          <w:szCs w:val="16"/>
        </w:rPr>
      </w:pPr>
    </w:p>
    <w:p w14:paraId="6E48B3A8" w14:textId="76212C10" w:rsidR="00A27B82" w:rsidRDefault="00A27B82" w:rsidP="00E677FE">
      <w:pPr>
        <w:spacing w:after="0"/>
        <w:rPr>
          <w:sz w:val="12"/>
          <w:szCs w:val="16"/>
        </w:rPr>
      </w:pPr>
    </w:p>
    <w:p w14:paraId="71A461B6" w14:textId="4A4585B8" w:rsidR="00A27B82" w:rsidRDefault="00A27B82" w:rsidP="00E677FE">
      <w:pPr>
        <w:spacing w:after="0"/>
        <w:rPr>
          <w:sz w:val="12"/>
          <w:szCs w:val="16"/>
        </w:rPr>
      </w:pPr>
    </w:p>
    <w:p w14:paraId="6827AE65" w14:textId="555A4EA1" w:rsidR="00A27B82" w:rsidRDefault="00A27B82" w:rsidP="00E677FE">
      <w:pPr>
        <w:spacing w:after="0"/>
        <w:rPr>
          <w:sz w:val="12"/>
          <w:szCs w:val="16"/>
        </w:rPr>
      </w:pPr>
    </w:p>
    <w:p w14:paraId="04874C96" w14:textId="5591BEA7" w:rsidR="00A27B82" w:rsidRDefault="00A27B82" w:rsidP="00E677FE">
      <w:pPr>
        <w:spacing w:after="0"/>
        <w:rPr>
          <w:sz w:val="12"/>
          <w:szCs w:val="16"/>
        </w:rPr>
      </w:pPr>
    </w:p>
    <w:p w14:paraId="534BF44B" w14:textId="15626183" w:rsidR="00A27B82" w:rsidRPr="00A27B82" w:rsidRDefault="00A27B82" w:rsidP="00A27B82">
      <w:pPr>
        <w:spacing w:after="0"/>
        <w:jc w:val="center"/>
        <w:rPr>
          <w:sz w:val="40"/>
          <w:szCs w:val="40"/>
        </w:rPr>
      </w:pPr>
      <w:r w:rsidRPr="00C65EC6">
        <w:rPr>
          <w:sz w:val="36"/>
          <w:szCs w:val="36"/>
        </w:rPr>
        <w:t>Please return to</w:t>
      </w:r>
      <w:r w:rsidRPr="00A27B82">
        <w:rPr>
          <w:sz w:val="40"/>
          <w:szCs w:val="40"/>
        </w:rPr>
        <w:t xml:space="preserve"> </w:t>
      </w:r>
      <w:r w:rsidR="00C65EC6">
        <w:rPr>
          <w:sz w:val="40"/>
          <w:szCs w:val="40"/>
        </w:rPr>
        <w:br/>
      </w:r>
      <w:r w:rsidRPr="00A27B82">
        <w:rPr>
          <w:sz w:val="40"/>
          <w:szCs w:val="40"/>
        </w:rPr>
        <w:t>info</w:t>
      </w:r>
      <w:r w:rsidR="00C65EC6">
        <w:rPr>
          <w:sz w:val="40"/>
          <w:szCs w:val="40"/>
        </w:rPr>
        <w:t>.</w:t>
      </w:r>
      <w:r w:rsidRPr="00A27B82">
        <w:rPr>
          <w:sz w:val="40"/>
          <w:szCs w:val="40"/>
        </w:rPr>
        <w:t>schorsecouncil</w:t>
      </w:r>
      <w:r w:rsidR="00C65EC6">
        <w:rPr>
          <w:sz w:val="40"/>
          <w:szCs w:val="40"/>
        </w:rPr>
        <w:t>@gmail.com</w:t>
      </w:r>
    </w:p>
    <w:sectPr w:rsidR="00A27B82" w:rsidRPr="00A27B82" w:rsidSect="00C17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350" w:bottom="1008" w:left="81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F5256" w14:textId="77777777" w:rsidR="00714849" w:rsidRDefault="00714849" w:rsidP="00650259">
      <w:pPr>
        <w:spacing w:after="0" w:line="240" w:lineRule="auto"/>
      </w:pPr>
      <w:r>
        <w:separator/>
      </w:r>
    </w:p>
  </w:endnote>
  <w:endnote w:type="continuationSeparator" w:id="0">
    <w:p w14:paraId="4A7FFD04" w14:textId="77777777" w:rsidR="00714849" w:rsidRDefault="0071484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45A26B-B933-534A-8703-9E11B22B57FE}"/>
    <w:embedBold r:id="rId2" w:fontKey="{04AA2E8A-1E9F-6E40-8C0F-9EB98B36FDE4}"/>
    <w:embedItalic r:id="rId3" w:fontKey="{D018C915-60C4-4141-AB1A-8C4369BA9076}"/>
    <w:embedBoldItalic r:id="rId4" w:fontKey="{2154EA59-B0CB-3944-8AB7-2E047BB3DC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9F07A8-9839-DC47-AD22-2DD6DC4FD8C5}"/>
    <w:embedBold r:id="rId6" w:fontKey="{366896C8-9FAE-5C4C-A406-E5A811C6A7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EE03A0BD-506F-A346-9CFC-38E0C09337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DB9CB8E-936C-8A42-BEE8-B27338C26A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F8823A1-F817-5D4A-ADED-52AF87E4079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6682AF6C-1945-4145-8A3D-4604CF15857D}"/>
    <w:embedBold r:id="rId11" w:fontKey="{8768A80B-3E6D-734C-843E-85631B1DA324}"/>
    <w:embedItalic r:id="rId12" w:fontKey="{BFFEDA9C-B849-5447-9995-BE6B75FBDFE0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C3584222-B230-7441-B1D9-1CD5A26B5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08408" w14:textId="77777777" w:rsidR="001200D9" w:rsidRDefault="001200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21" w:type="dxa"/>
      <w:tblLook w:val="04A0" w:firstRow="1" w:lastRow="0" w:firstColumn="1" w:lastColumn="0" w:noHBand="0" w:noVBand="1"/>
    </w:tblPr>
    <w:tblGrid>
      <w:gridCol w:w="7020"/>
      <w:gridCol w:w="4101"/>
    </w:tblGrid>
    <w:tr w:rsidR="007F7B5D" w:rsidRPr="007F7B5D" w14:paraId="64564D9A" w14:textId="77777777" w:rsidTr="00C17DFA">
      <w:tc>
        <w:tcPr>
          <w:tcW w:w="7020" w:type="dxa"/>
          <w:vAlign w:val="center"/>
        </w:tcPr>
        <w:p w14:paraId="4850BA83" w14:textId="36CF80A7" w:rsidR="00C17DFA" w:rsidRPr="00C17DFA" w:rsidRDefault="00C17DFA" w:rsidP="00C17DFA">
          <w:pPr>
            <w:pStyle w:val="BodyText"/>
            <w:tabs>
              <w:tab w:val="left" w:pos="8411"/>
            </w:tabs>
            <w:spacing w:line="360" w:lineRule="auto"/>
            <w:ind w:left="120"/>
            <w:rPr>
              <w:rFonts w:asciiTheme="minorHAnsi" w:eastAsiaTheme="minorHAnsi" w:hAnsiTheme="minorHAnsi"/>
              <w:sz w:val="22"/>
              <w:szCs w:val="22"/>
            </w:rPr>
          </w:pPr>
          <w:r w:rsidRPr="00C17DFA">
            <w:rPr>
              <w:rFonts w:asciiTheme="minorHAnsi" w:hAnsiTheme="minorHAnsi" w:cstheme="minorHAnsi"/>
              <w:sz w:val="24"/>
              <w:szCs w:val="24"/>
            </w:rPr>
            <w:t>Please visit these links for more</w:t>
          </w:r>
          <w:r w:rsidR="001200D9">
            <w:rPr>
              <w:rFonts w:asciiTheme="minorHAnsi" w:hAnsiTheme="minorHAnsi" w:cstheme="minorHAnsi"/>
              <w:sz w:val="24"/>
              <w:szCs w:val="24"/>
            </w:rPr>
            <w:t xml:space="preserve"> resources</w:t>
          </w:r>
          <w:r w:rsidRPr="00C17DFA">
            <w:rPr>
              <w:rFonts w:asciiTheme="minorHAnsi" w:hAnsiTheme="minorHAnsi" w:cstheme="minorHAnsi"/>
              <w:sz w:val="24"/>
              <w:szCs w:val="24"/>
            </w:rPr>
            <w:br/>
          </w:r>
          <w:hyperlink r:id="rId1" w:anchor="emsprep" w:history="1">
            <w:r w:rsidR="00F11D34" w:rsidRPr="00F11D34"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  <w:t>Emergency Preparedness page</w:t>
            </w:r>
          </w:hyperlink>
        </w:p>
        <w:p w14:paraId="26FCBBE0" w14:textId="56F7B2A0" w:rsidR="00F11D34" w:rsidRPr="00C17DFA" w:rsidRDefault="00F11D34" w:rsidP="00C17DFA">
          <w:pPr>
            <w:pStyle w:val="BodyText"/>
            <w:tabs>
              <w:tab w:val="left" w:pos="8411"/>
            </w:tabs>
            <w:spacing w:line="360" w:lineRule="auto"/>
            <w:ind w:left="120"/>
            <w:rPr>
              <w:rFonts w:asciiTheme="minorHAnsi" w:hAnsiTheme="minorHAnsi" w:cstheme="minorHAnsi"/>
              <w:sz w:val="24"/>
              <w:szCs w:val="24"/>
            </w:rPr>
          </w:pPr>
          <w:hyperlink r:id="rId2" w:history="1">
            <w:r w:rsidRPr="00F11D34"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  <w:t>Clemson Livestock Health page</w:t>
            </w:r>
          </w:hyperlink>
        </w:p>
        <w:p w14:paraId="3DC5CE0E" w14:textId="20EFA344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101" w:type="dxa"/>
          <w:vAlign w:val="center"/>
        </w:tcPr>
        <w:p w14:paraId="687ED24A" w14:textId="14121FCB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DEBFC4A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1E97E" w14:textId="77777777" w:rsidR="001200D9" w:rsidRDefault="001200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F7994" w14:textId="77777777" w:rsidR="00714849" w:rsidRDefault="00714849" w:rsidP="00650259">
      <w:pPr>
        <w:spacing w:after="0" w:line="240" w:lineRule="auto"/>
      </w:pPr>
      <w:r>
        <w:separator/>
      </w:r>
    </w:p>
  </w:footnote>
  <w:footnote w:type="continuationSeparator" w:id="0">
    <w:p w14:paraId="1B15E3AE" w14:textId="77777777" w:rsidR="00714849" w:rsidRDefault="0071484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BCEA0" w14:textId="77777777" w:rsidR="001200D9" w:rsidRDefault="001200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603ACC86" w14:textId="77777777" w:rsidTr="0090596C">
      <w:trPr>
        <w:trHeight w:val="990"/>
      </w:trPr>
      <w:tc>
        <w:tcPr>
          <w:tcW w:w="1350" w:type="dxa"/>
          <w:vAlign w:val="center"/>
        </w:tcPr>
        <w:p w14:paraId="356ACA72" w14:textId="77777777" w:rsidR="0090596C" w:rsidRDefault="0090596C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19E15008" wp14:editId="73C7F82E">
                <wp:extent cx="640080" cy="640080"/>
                <wp:effectExtent l="0" t="0" r="7620" b="0"/>
                <wp:docPr id="14" name="Graphic 14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CE5354E" w14:textId="1F216C76" w:rsidR="0090596C" w:rsidRPr="0090596C" w:rsidRDefault="00BE52E4" w:rsidP="0090596C">
          <w:pPr>
            <w:pStyle w:val="Header"/>
          </w:pPr>
          <w:r>
            <w:t>E</w:t>
          </w:r>
          <w:r w:rsidR="008A08FE">
            <w:t>MERGENCY</w:t>
          </w:r>
          <w:r>
            <w:t xml:space="preserve"> E</w:t>
          </w:r>
          <w:r w:rsidR="008A08FE">
            <w:t>QUINE</w:t>
          </w:r>
          <w:r>
            <w:t xml:space="preserve"> S</w:t>
          </w:r>
          <w:r w:rsidR="008A08FE">
            <w:t>TABLING</w:t>
          </w:r>
        </w:p>
      </w:tc>
    </w:tr>
    <w:bookmarkEnd w:id="1"/>
  </w:tbl>
  <w:p w14:paraId="4AC50CB1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B880" w14:textId="77777777" w:rsidR="001200D9" w:rsidRDefault="001200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8595707">
    <w:abstractNumId w:val="11"/>
  </w:num>
  <w:num w:numId="2" w16cid:durableId="1686053050">
    <w:abstractNumId w:val="7"/>
  </w:num>
  <w:num w:numId="3" w16cid:durableId="452790337">
    <w:abstractNumId w:val="15"/>
  </w:num>
  <w:num w:numId="4" w16cid:durableId="1668706327">
    <w:abstractNumId w:val="12"/>
  </w:num>
  <w:num w:numId="5" w16cid:durableId="1326283615">
    <w:abstractNumId w:val="13"/>
  </w:num>
  <w:num w:numId="6" w16cid:durableId="1964382682">
    <w:abstractNumId w:val="19"/>
  </w:num>
  <w:num w:numId="7" w16cid:durableId="2092502904">
    <w:abstractNumId w:val="6"/>
  </w:num>
  <w:num w:numId="8" w16cid:durableId="2009866444">
    <w:abstractNumId w:val="10"/>
  </w:num>
  <w:num w:numId="9" w16cid:durableId="1457261127">
    <w:abstractNumId w:val="17"/>
  </w:num>
  <w:num w:numId="10" w16cid:durableId="316151929">
    <w:abstractNumId w:val="1"/>
  </w:num>
  <w:num w:numId="11" w16cid:durableId="1604915315">
    <w:abstractNumId w:val="5"/>
  </w:num>
  <w:num w:numId="12" w16cid:durableId="315500793">
    <w:abstractNumId w:val="0"/>
  </w:num>
  <w:num w:numId="13" w16cid:durableId="696584949">
    <w:abstractNumId w:val="2"/>
  </w:num>
  <w:num w:numId="14" w16cid:durableId="1356687026">
    <w:abstractNumId w:val="9"/>
  </w:num>
  <w:num w:numId="15" w16cid:durableId="1088305059">
    <w:abstractNumId w:val="8"/>
  </w:num>
  <w:num w:numId="16" w16cid:durableId="1980911415">
    <w:abstractNumId w:val="16"/>
  </w:num>
  <w:num w:numId="17" w16cid:durableId="873540193">
    <w:abstractNumId w:val="3"/>
  </w:num>
  <w:num w:numId="18" w16cid:durableId="1925916871">
    <w:abstractNumId w:val="21"/>
  </w:num>
  <w:num w:numId="19" w16cid:durableId="1957757013">
    <w:abstractNumId w:val="18"/>
  </w:num>
  <w:num w:numId="20" w16cid:durableId="1734742542">
    <w:abstractNumId w:val="14"/>
  </w:num>
  <w:num w:numId="21" w16cid:durableId="1861167242">
    <w:abstractNumId w:val="20"/>
  </w:num>
  <w:num w:numId="22" w16cid:durableId="197659850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2E4"/>
    <w:rsid w:val="000456E1"/>
    <w:rsid w:val="00052382"/>
    <w:rsid w:val="0006568A"/>
    <w:rsid w:val="00076F0F"/>
    <w:rsid w:val="00084253"/>
    <w:rsid w:val="000D1F49"/>
    <w:rsid w:val="001200D9"/>
    <w:rsid w:val="001727CA"/>
    <w:rsid w:val="00257AA4"/>
    <w:rsid w:val="002928D0"/>
    <w:rsid w:val="002C41DA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0479F"/>
    <w:rsid w:val="0063739C"/>
    <w:rsid w:val="00650259"/>
    <w:rsid w:val="0069702A"/>
    <w:rsid w:val="00714849"/>
    <w:rsid w:val="00770F25"/>
    <w:rsid w:val="007A35A8"/>
    <w:rsid w:val="007B0A85"/>
    <w:rsid w:val="007C6A52"/>
    <w:rsid w:val="007F7B5D"/>
    <w:rsid w:val="00806C26"/>
    <w:rsid w:val="00814E54"/>
    <w:rsid w:val="0082043E"/>
    <w:rsid w:val="00836129"/>
    <w:rsid w:val="008A08FE"/>
    <w:rsid w:val="008E203A"/>
    <w:rsid w:val="0090596C"/>
    <w:rsid w:val="0091229C"/>
    <w:rsid w:val="00940E73"/>
    <w:rsid w:val="0098597D"/>
    <w:rsid w:val="009E5BF8"/>
    <w:rsid w:val="009F619A"/>
    <w:rsid w:val="009F6DDE"/>
    <w:rsid w:val="00A131F9"/>
    <w:rsid w:val="00A27B82"/>
    <w:rsid w:val="00A370A8"/>
    <w:rsid w:val="00BD4753"/>
    <w:rsid w:val="00BD5CB1"/>
    <w:rsid w:val="00BE52E4"/>
    <w:rsid w:val="00BE62EE"/>
    <w:rsid w:val="00C003BA"/>
    <w:rsid w:val="00C17DFA"/>
    <w:rsid w:val="00C46878"/>
    <w:rsid w:val="00C65EC6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941D0"/>
    <w:rsid w:val="00EB3B58"/>
    <w:rsid w:val="00EC7359"/>
    <w:rsid w:val="00EE3054"/>
    <w:rsid w:val="00F00606"/>
    <w:rsid w:val="00F01256"/>
    <w:rsid w:val="00F11D34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B2A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C17DFA"/>
    <w:pPr>
      <w:widowControl w:val="0"/>
      <w:spacing w:after="0" w:line="240" w:lineRule="auto"/>
      <w:ind w:left="480"/>
    </w:pPr>
    <w:rPr>
      <w:rFonts w:ascii="Times New Roman" w:eastAsia="Times New Roman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C17DFA"/>
    <w:rPr>
      <w:rFonts w:ascii="Times New Roman" w:eastAsia="Times New Roman" w:hAnsi="Times New Roman"/>
      <w:sz w:val="23"/>
      <w:szCs w:val="23"/>
    </w:rPr>
  </w:style>
  <w:style w:type="character" w:styleId="UnresolvedMention">
    <w:name w:val="Unresolved Mention"/>
    <w:basedOn w:val="DefaultParagraphFont"/>
    <w:uiPriority w:val="99"/>
    <w:semiHidden/>
    <w:rsid w:val="00F11D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lemson.edu/public/lph/ahp/emergency-prep" TargetMode="External"/><Relationship Id="rId1" Type="http://schemas.openxmlformats.org/officeDocument/2006/relationships/hyperlink" Target="https://schorsecouncil.com/resources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B858BFF981149E5AC069B8262231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FC986-7F18-43B3-85ED-433F3E4CEC91}"/>
      </w:docPartPr>
      <w:docPartBody>
        <w:p w:rsidR="00DB5835" w:rsidRDefault="007F0888">
          <w:pPr>
            <w:pStyle w:val="AB858BFF981149E5AC069B8262231123"/>
          </w:pPr>
          <w:r w:rsidRPr="0090596C">
            <w:t>First Name</w:t>
          </w:r>
        </w:p>
      </w:docPartBody>
    </w:docPart>
    <w:docPart>
      <w:docPartPr>
        <w:name w:val="F927E51EECFE4CCDA0AEADC1305B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6BAC7-3A59-45A6-9169-9553D752709A}"/>
      </w:docPartPr>
      <w:docPartBody>
        <w:p w:rsidR="00DB5835" w:rsidRDefault="007F0888">
          <w:pPr>
            <w:pStyle w:val="F927E51EECFE4CCDA0AEADC1305BDC4F"/>
          </w:pPr>
          <w:r w:rsidRPr="0090596C">
            <w:t>Last Name</w:t>
          </w:r>
        </w:p>
      </w:docPartBody>
    </w:docPart>
    <w:docPart>
      <w:docPartPr>
        <w:name w:val="9043949F5DD6485490DF64E362181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B2144-096C-43F6-988A-75EF6DCB1E0D}"/>
      </w:docPartPr>
      <w:docPartBody>
        <w:p w:rsidR="00DB5835" w:rsidRDefault="007F0888">
          <w:pPr>
            <w:pStyle w:val="9043949F5DD6485490DF64E362181199"/>
          </w:pPr>
          <w:r w:rsidRPr="0090596C">
            <w:t>Alt Phone</w:t>
          </w:r>
        </w:p>
      </w:docPartBody>
    </w:docPart>
    <w:docPart>
      <w:docPartPr>
        <w:name w:val="BFCE5ACB65C14CA78571EE57AFC71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49FFE-37C5-4EDD-ACCA-E0B153E10F0C}"/>
      </w:docPartPr>
      <w:docPartBody>
        <w:p w:rsidR="00DB5835" w:rsidRDefault="007F0888">
          <w:pPr>
            <w:pStyle w:val="BFCE5ACB65C14CA78571EE57AFC7196A"/>
          </w:pPr>
          <w:r w:rsidRPr="0090596C">
            <w:t>Email</w:t>
          </w:r>
        </w:p>
      </w:docPartBody>
    </w:docPart>
    <w:docPart>
      <w:docPartPr>
        <w:name w:val="F54855C65C464D47812F0979ADC39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5668E-F093-4CB7-9C57-E7782B4C8DAD}"/>
      </w:docPartPr>
      <w:docPartBody>
        <w:p w:rsidR="00DB5835" w:rsidRDefault="00D46FB9" w:rsidP="00D46FB9">
          <w:pPr>
            <w:pStyle w:val="F54855C65C464D47812F0979ADC39DE4"/>
          </w:pPr>
          <w:r w:rsidRPr="0090596C">
            <w:t>Address</w:t>
          </w:r>
        </w:p>
      </w:docPartBody>
    </w:docPart>
    <w:docPart>
      <w:docPartPr>
        <w:name w:val="8F8D0CF403654914AE2C8B48C7993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F8FD1-37A8-422B-8DFD-7CC0A45EEF20}"/>
      </w:docPartPr>
      <w:docPartBody>
        <w:p w:rsidR="00DB5835" w:rsidRDefault="00D46FB9" w:rsidP="00D46FB9">
          <w:pPr>
            <w:pStyle w:val="8F8D0CF403654914AE2C8B48C7993171"/>
          </w:pPr>
          <w:r w:rsidRPr="0090596C">
            <w:t>City/State/Zip</w:t>
          </w:r>
        </w:p>
      </w:docPartBody>
    </w:docPart>
    <w:docPart>
      <w:docPartPr>
        <w:name w:val="0E8374CEFFDE43098E2836C270868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CA72F-E8C2-472C-AC4A-0EE2E38A930B}"/>
      </w:docPartPr>
      <w:docPartBody>
        <w:p w:rsidR="00DB5835" w:rsidRDefault="00D46FB9" w:rsidP="00D46FB9">
          <w:pPr>
            <w:pStyle w:val="0E8374CEFFDE43098E2836C270868210"/>
          </w:pPr>
          <w:r w:rsidRPr="0090596C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FB9"/>
    <w:rsid w:val="00055E0D"/>
    <w:rsid w:val="0069702A"/>
    <w:rsid w:val="007A1046"/>
    <w:rsid w:val="007F0888"/>
    <w:rsid w:val="00A56CF2"/>
    <w:rsid w:val="00CB2D1E"/>
    <w:rsid w:val="00D46FB9"/>
    <w:rsid w:val="00DB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58BFF981149E5AC069B8262231123">
    <w:name w:val="AB858BFF981149E5AC069B8262231123"/>
  </w:style>
  <w:style w:type="paragraph" w:customStyle="1" w:styleId="F927E51EECFE4CCDA0AEADC1305BDC4F">
    <w:name w:val="F927E51EECFE4CCDA0AEADC1305BDC4F"/>
  </w:style>
  <w:style w:type="paragraph" w:customStyle="1" w:styleId="9043949F5DD6485490DF64E362181199">
    <w:name w:val="9043949F5DD6485490DF64E362181199"/>
  </w:style>
  <w:style w:type="paragraph" w:customStyle="1" w:styleId="BFCE5ACB65C14CA78571EE57AFC7196A">
    <w:name w:val="BFCE5ACB65C14CA78571EE57AFC7196A"/>
  </w:style>
  <w:style w:type="character" w:styleId="PlaceholderText">
    <w:name w:val="Placeholder Text"/>
    <w:basedOn w:val="DefaultParagraphFont"/>
    <w:uiPriority w:val="99"/>
    <w:semiHidden/>
    <w:rsid w:val="00D46FB9"/>
    <w:rPr>
      <w:color w:val="808080"/>
    </w:rPr>
  </w:style>
  <w:style w:type="paragraph" w:customStyle="1" w:styleId="F54855C65C464D47812F0979ADC39DE4">
    <w:name w:val="F54855C65C464D47812F0979ADC39DE4"/>
    <w:rsid w:val="00D46FB9"/>
  </w:style>
  <w:style w:type="paragraph" w:customStyle="1" w:styleId="8F8D0CF403654914AE2C8B48C7993171">
    <w:name w:val="8F8D0CF403654914AE2C8B48C7993171"/>
    <w:rsid w:val="00D46FB9"/>
  </w:style>
  <w:style w:type="paragraph" w:customStyle="1" w:styleId="0E8374CEFFDE43098E2836C270868210">
    <w:name w:val="0E8374CEFFDE43098E2836C270868210"/>
    <w:rsid w:val="00D46F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C:\Users\Owner\AppData\Roaming\Microsoft\Templates\Directory collection form.dotx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2020-08-12T17:52:00Z</dcterms:created>
  <dcterms:modified xsi:type="dcterms:W3CDTF">2025-09-27T16:04:00Z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